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4433" w:rsidRDefault="00E37637" w:rsidP="005258B4">
      <w:pPr>
        <w:ind w:firstLine="567"/>
      </w:pPr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13.25pt;margin-top:9.8pt;width:64.8pt;height:74.55pt;z-index:-1;visibility:visible;mso-wrap-edited:f" wrapcoords="-257 0 -257 21382 21600 21382 21600 0 -257 0" fillcolor="window">
            <v:imagedata r:id="rId8" o:title=""/>
            <w10:wrap type="topAndBottom" anchorx="page"/>
          </v:shape>
          <o:OLEObject Type="Embed" ProgID="Word.Picture.8" ShapeID="_x0000_s1026" DrawAspect="Content" ObjectID="_1709637996" r:id="rId9"/>
        </w:object>
      </w:r>
    </w:p>
    <w:p w:rsidR="00894433" w:rsidRPr="000B6B5C" w:rsidRDefault="00894433" w:rsidP="005258B4">
      <w:pPr>
        <w:ind w:firstLine="567"/>
        <w:rPr>
          <w:sz w:val="18"/>
          <w:szCs w:val="18"/>
        </w:rPr>
      </w:pPr>
    </w:p>
    <w:p w:rsidR="007778CD" w:rsidRPr="000B6B5C" w:rsidRDefault="007778CD" w:rsidP="007778CD">
      <w:pPr>
        <w:suppressAutoHyphens/>
        <w:jc w:val="both"/>
        <w:rPr>
          <w:sz w:val="18"/>
          <w:szCs w:val="18"/>
        </w:rPr>
      </w:pPr>
    </w:p>
    <w:p w:rsidR="007778CD" w:rsidRPr="007778CD" w:rsidRDefault="007778CD" w:rsidP="007778CD">
      <w:pPr>
        <w:keepNext/>
        <w:jc w:val="center"/>
        <w:outlineLvl w:val="0"/>
        <w:rPr>
          <w:sz w:val="28"/>
        </w:rPr>
      </w:pPr>
      <w:r w:rsidRPr="007778CD">
        <w:rPr>
          <w:sz w:val="28"/>
        </w:rPr>
        <w:t>РЕСПУБЛИКА КАРЕЛИЯ</w:t>
      </w:r>
    </w:p>
    <w:p w:rsidR="007778CD" w:rsidRPr="007778CD" w:rsidRDefault="007778CD" w:rsidP="007778CD">
      <w:pPr>
        <w:jc w:val="center"/>
        <w:rPr>
          <w:sz w:val="16"/>
        </w:rPr>
      </w:pPr>
    </w:p>
    <w:p w:rsidR="007778CD" w:rsidRPr="007778CD" w:rsidRDefault="007778CD" w:rsidP="007778CD">
      <w:pPr>
        <w:jc w:val="center"/>
        <w:rPr>
          <w:sz w:val="24"/>
        </w:rPr>
      </w:pPr>
      <w:r w:rsidRPr="007778CD">
        <w:rPr>
          <w:sz w:val="28"/>
        </w:rPr>
        <w:t>ПЕТРОЗАВОДСКИЙ ГОРОДСКОЙ СОВЕТ</w:t>
      </w:r>
    </w:p>
    <w:p w:rsidR="007778CD" w:rsidRPr="007778CD" w:rsidRDefault="007778CD" w:rsidP="007778CD">
      <w:pPr>
        <w:jc w:val="center"/>
        <w:rPr>
          <w:sz w:val="16"/>
        </w:rPr>
      </w:pPr>
    </w:p>
    <w:p w:rsidR="007778CD" w:rsidRPr="007778CD" w:rsidRDefault="007778CD" w:rsidP="007778CD">
      <w:pPr>
        <w:jc w:val="center"/>
        <w:rPr>
          <w:sz w:val="16"/>
        </w:rPr>
      </w:pPr>
    </w:p>
    <w:tbl>
      <w:tblPr>
        <w:tblW w:w="0" w:type="auto"/>
        <w:tblInd w:w="2802" w:type="dxa"/>
        <w:tblLayout w:type="fixed"/>
        <w:tblLook w:val="04A0" w:firstRow="1" w:lastRow="0" w:firstColumn="1" w:lastColumn="0" w:noHBand="0" w:noVBand="1"/>
      </w:tblPr>
      <w:tblGrid>
        <w:gridCol w:w="1134"/>
        <w:gridCol w:w="1275"/>
        <w:gridCol w:w="1134"/>
        <w:gridCol w:w="993"/>
      </w:tblGrid>
      <w:tr w:rsidR="007778CD" w:rsidRPr="007778CD" w:rsidTr="00AE6528"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778CD" w:rsidRPr="002709A5" w:rsidRDefault="002709A5" w:rsidP="007778CD">
            <w:pPr>
              <w:ind w:left="-39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F23F9F">
              <w:rPr>
                <w:sz w:val="26"/>
                <w:szCs w:val="26"/>
              </w:rPr>
              <w:t>3</w:t>
            </w:r>
            <w:r w:rsidR="00955396">
              <w:rPr>
                <w:sz w:val="26"/>
                <w:szCs w:val="26"/>
              </w:rPr>
              <w:t>7</w:t>
            </w:r>
          </w:p>
        </w:tc>
        <w:tc>
          <w:tcPr>
            <w:tcW w:w="1275" w:type="dxa"/>
          </w:tcPr>
          <w:p w:rsidR="007778CD" w:rsidRPr="007778CD" w:rsidRDefault="007778CD" w:rsidP="007778CD">
            <w:pPr>
              <w:ind w:left="-391"/>
              <w:jc w:val="center"/>
              <w:rPr>
                <w:sz w:val="22"/>
              </w:rPr>
            </w:pPr>
            <w:r w:rsidRPr="007778CD">
              <w:rPr>
                <w:sz w:val="22"/>
              </w:rPr>
              <w:t xml:space="preserve">    сессия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778CD" w:rsidRPr="002709A5" w:rsidRDefault="002709A5" w:rsidP="007778CD">
            <w:pPr>
              <w:ind w:left="-39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="00263578" w:rsidRPr="002709A5">
              <w:rPr>
                <w:sz w:val="26"/>
                <w:szCs w:val="26"/>
              </w:rPr>
              <w:t>27</w:t>
            </w:r>
          </w:p>
        </w:tc>
        <w:tc>
          <w:tcPr>
            <w:tcW w:w="993" w:type="dxa"/>
          </w:tcPr>
          <w:p w:rsidR="007778CD" w:rsidRPr="007778CD" w:rsidRDefault="007778CD" w:rsidP="007778CD">
            <w:pPr>
              <w:ind w:left="-391"/>
              <w:jc w:val="right"/>
              <w:rPr>
                <w:sz w:val="22"/>
              </w:rPr>
            </w:pPr>
            <w:r w:rsidRPr="007778CD">
              <w:rPr>
                <w:sz w:val="22"/>
              </w:rPr>
              <w:t>созыва</w:t>
            </w:r>
          </w:p>
        </w:tc>
      </w:tr>
    </w:tbl>
    <w:p w:rsidR="007778CD" w:rsidRPr="007778CD" w:rsidRDefault="007778CD" w:rsidP="007778CD">
      <w:pPr>
        <w:ind w:firstLine="794"/>
        <w:jc w:val="right"/>
        <w:rPr>
          <w:sz w:val="24"/>
        </w:rPr>
      </w:pPr>
    </w:p>
    <w:p w:rsidR="007778CD" w:rsidRPr="007778CD" w:rsidRDefault="007778CD" w:rsidP="007778CD">
      <w:pPr>
        <w:ind w:firstLine="794"/>
        <w:rPr>
          <w:b/>
          <w:spacing w:val="20"/>
          <w:position w:val="-20"/>
          <w:sz w:val="32"/>
          <w:lang w:val="en-US"/>
        </w:rPr>
      </w:pPr>
      <w:r w:rsidRPr="007778CD">
        <w:rPr>
          <w:b/>
          <w:spacing w:val="20"/>
          <w:position w:val="-20"/>
          <w:sz w:val="32"/>
        </w:rPr>
        <w:t xml:space="preserve">                             РЕШЕНИЕ</w:t>
      </w:r>
    </w:p>
    <w:p w:rsidR="007778CD" w:rsidRDefault="007778CD" w:rsidP="007778CD"/>
    <w:p w:rsidR="004D55F1" w:rsidRPr="004D55F1" w:rsidRDefault="004D55F1" w:rsidP="007778CD"/>
    <w:tbl>
      <w:tblPr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2835"/>
        <w:gridCol w:w="567"/>
        <w:gridCol w:w="1559"/>
      </w:tblGrid>
      <w:tr w:rsidR="007778CD" w:rsidRPr="007778CD" w:rsidTr="00214679">
        <w:tc>
          <w:tcPr>
            <w:tcW w:w="710" w:type="dxa"/>
          </w:tcPr>
          <w:p w:rsidR="007778CD" w:rsidRPr="007778CD" w:rsidRDefault="00214679" w:rsidP="007778CD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 w:rsidR="007778CD" w:rsidRPr="007778CD">
              <w:rPr>
                <w:sz w:val="22"/>
              </w:rPr>
              <w:t>от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778CD" w:rsidRPr="00A641F0" w:rsidRDefault="000E42E2" w:rsidP="008741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сентября</w:t>
            </w:r>
            <w:r w:rsidR="00703EC0">
              <w:rPr>
                <w:sz w:val="24"/>
                <w:szCs w:val="24"/>
              </w:rPr>
              <w:t xml:space="preserve">  2015</w:t>
            </w:r>
            <w:r w:rsidR="00263578" w:rsidRPr="00A641F0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567" w:type="dxa"/>
          </w:tcPr>
          <w:p w:rsidR="007778CD" w:rsidRPr="007778CD" w:rsidRDefault="007778CD" w:rsidP="007778CD">
            <w:pPr>
              <w:jc w:val="center"/>
              <w:rPr>
                <w:sz w:val="22"/>
              </w:rPr>
            </w:pPr>
            <w:r w:rsidRPr="007778CD">
              <w:rPr>
                <w:sz w:val="22"/>
              </w:rPr>
              <w:t>№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778CD" w:rsidRPr="00A641F0" w:rsidRDefault="007A2697" w:rsidP="007778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27/37</w:t>
            </w:r>
            <w:r w:rsidR="00263578" w:rsidRPr="00A641F0">
              <w:rPr>
                <w:sz w:val="24"/>
                <w:szCs w:val="24"/>
              </w:rPr>
              <w:t>-</w:t>
            </w:r>
            <w:r w:rsidR="0022538C">
              <w:rPr>
                <w:sz w:val="24"/>
                <w:szCs w:val="24"/>
              </w:rPr>
              <w:t>6</w:t>
            </w:r>
            <w:r w:rsidR="007A5B99">
              <w:rPr>
                <w:sz w:val="24"/>
                <w:szCs w:val="24"/>
              </w:rPr>
              <w:t>3</w:t>
            </w:r>
            <w:r w:rsidR="0022538C">
              <w:rPr>
                <w:sz w:val="24"/>
                <w:szCs w:val="24"/>
              </w:rPr>
              <w:t>0</w:t>
            </w:r>
          </w:p>
        </w:tc>
      </w:tr>
    </w:tbl>
    <w:p w:rsidR="006F6492" w:rsidRPr="00214679" w:rsidRDefault="006F6492" w:rsidP="007778CD">
      <w:pPr>
        <w:pStyle w:val="2"/>
        <w:suppressAutoHyphens/>
        <w:jc w:val="both"/>
        <w:outlineLvl w:val="0"/>
        <w:rPr>
          <w:sz w:val="10"/>
          <w:szCs w:val="10"/>
        </w:rPr>
      </w:pPr>
    </w:p>
    <w:p w:rsidR="0022538C" w:rsidRPr="00D14287" w:rsidRDefault="007778CD" w:rsidP="0022538C">
      <w:pPr>
        <w:autoSpaceDE w:val="0"/>
        <w:autoSpaceDN w:val="0"/>
        <w:adjustRightInd w:val="0"/>
        <w:ind w:right="4534"/>
        <w:jc w:val="both"/>
        <w:rPr>
          <w:sz w:val="24"/>
          <w:szCs w:val="24"/>
        </w:rPr>
      </w:pPr>
      <w:bookmarkStart w:id="0" w:name="_GoBack"/>
      <w:r w:rsidRPr="00DE6F5E">
        <w:rPr>
          <w:sz w:val="24"/>
          <w:szCs w:val="24"/>
        </w:rPr>
        <w:t>О</w:t>
      </w:r>
      <w:hyperlink w:anchor="Par32" w:history="1">
        <w:r w:rsidR="0022538C" w:rsidRPr="00D14287">
          <w:rPr>
            <w:sz w:val="24"/>
            <w:szCs w:val="24"/>
          </w:rPr>
          <w:t>б</w:t>
        </w:r>
      </w:hyperlink>
      <w:r w:rsidR="0022538C" w:rsidRPr="00D14287">
        <w:rPr>
          <w:sz w:val="24"/>
          <w:szCs w:val="24"/>
        </w:rPr>
        <w:t xml:space="preserve"> утверждении Порядка проведения оценки регулирующего воздействия проектов нормативных правовых актов </w:t>
      </w:r>
      <w:r w:rsidR="0022538C" w:rsidRPr="00D14287">
        <w:rPr>
          <w:bCs/>
          <w:sz w:val="24"/>
          <w:szCs w:val="24"/>
        </w:rPr>
        <w:t>Петрозаводского городского округа</w:t>
      </w:r>
      <w:r w:rsidR="0022538C" w:rsidRPr="00D14287">
        <w:rPr>
          <w:sz w:val="24"/>
          <w:szCs w:val="24"/>
        </w:rPr>
        <w:t xml:space="preserve">, затрагивающих вопросы осуществления предпринимательской и инвестиционной деятельности, и экспертизы муниципальных правовых актов </w:t>
      </w:r>
      <w:r w:rsidR="0022538C" w:rsidRPr="00D14287">
        <w:rPr>
          <w:bCs/>
          <w:sz w:val="24"/>
          <w:szCs w:val="24"/>
        </w:rPr>
        <w:t>Петрозаводского городского округа</w:t>
      </w:r>
      <w:r w:rsidR="0022538C" w:rsidRPr="00D14287">
        <w:rPr>
          <w:sz w:val="24"/>
          <w:szCs w:val="24"/>
        </w:rPr>
        <w:t>, затрагивающих вопросы осуществления предпринимательской и инвестиционной деятельности</w:t>
      </w:r>
    </w:p>
    <w:bookmarkEnd w:id="0"/>
    <w:p w:rsidR="0022538C" w:rsidRPr="00D14287" w:rsidRDefault="0022538C" w:rsidP="0022538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22538C" w:rsidRDefault="0022538C" w:rsidP="0022538C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D14287">
        <w:rPr>
          <w:sz w:val="24"/>
          <w:szCs w:val="24"/>
        </w:rPr>
        <w:t xml:space="preserve">В соответствии с Федеральным </w:t>
      </w:r>
      <w:hyperlink r:id="rId10" w:history="1">
        <w:r w:rsidRPr="00D14287">
          <w:rPr>
            <w:sz w:val="24"/>
            <w:szCs w:val="24"/>
          </w:rPr>
          <w:t>законом</w:t>
        </w:r>
      </w:hyperlink>
      <w:r>
        <w:rPr>
          <w:sz w:val="24"/>
          <w:szCs w:val="24"/>
        </w:rPr>
        <w:t xml:space="preserve"> от 06.10.2003 № 131-ФЗ «</w:t>
      </w:r>
      <w:r w:rsidRPr="00D14287">
        <w:rPr>
          <w:sz w:val="24"/>
          <w:szCs w:val="24"/>
        </w:rPr>
        <w:t>Об общих принципах организации местного самоуп</w:t>
      </w:r>
      <w:r>
        <w:rPr>
          <w:sz w:val="24"/>
          <w:szCs w:val="24"/>
        </w:rPr>
        <w:t>равления в Российской Федерации»</w:t>
      </w:r>
      <w:r w:rsidRPr="00D14287">
        <w:rPr>
          <w:sz w:val="24"/>
          <w:szCs w:val="24"/>
        </w:rPr>
        <w:t>, Законом Республики Каре</w:t>
      </w:r>
      <w:r>
        <w:rPr>
          <w:sz w:val="24"/>
          <w:szCs w:val="24"/>
        </w:rPr>
        <w:t>лия от 24.04.2015 №</w:t>
      </w:r>
      <w:r w:rsidRPr="00D14287">
        <w:rPr>
          <w:sz w:val="24"/>
          <w:szCs w:val="24"/>
        </w:rPr>
        <w:t xml:space="preserve"> 1888-ЗРК «О некоторых вопросах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деятельности, в Республике Карелия», </w:t>
      </w:r>
      <w:hyperlink r:id="rId11" w:history="1">
        <w:r w:rsidRPr="00D14287">
          <w:rPr>
            <w:sz w:val="24"/>
            <w:szCs w:val="24"/>
          </w:rPr>
          <w:t>Уставом</w:t>
        </w:r>
      </w:hyperlink>
      <w:r w:rsidRPr="00D14287">
        <w:rPr>
          <w:sz w:val="24"/>
          <w:szCs w:val="24"/>
        </w:rPr>
        <w:t xml:space="preserve"> Петрозаводского городского округа Петрозаводский городской совет </w:t>
      </w:r>
    </w:p>
    <w:p w:rsidR="0022538C" w:rsidRDefault="0022538C" w:rsidP="0022538C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22538C" w:rsidRPr="00D14287" w:rsidRDefault="0022538C" w:rsidP="0022538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14287">
        <w:rPr>
          <w:sz w:val="24"/>
          <w:szCs w:val="24"/>
        </w:rPr>
        <w:t>РЕШИЛ:</w:t>
      </w:r>
    </w:p>
    <w:p w:rsidR="00DE6F5E" w:rsidRDefault="0022538C" w:rsidP="0022538C">
      <w:pPr>
        <w:pStyle w:val="ad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4287">
        <w:rPr>
          <w:rFonts w:ascii="Times New Roman" w:hAnsi="Times New Roman" w:cs="Times New Roman"/>
          <w:sz w:val="24"/>
          <w:szCs w:val="24"/>
        </w:rPr>
        <w:t xml:space="preserve">Утвердить </w:t>
      </w:r>
      <w:hyperlink w:anchor="Par32" w:history="1">
        <w:r w:rsidRPr="00D14287">
          <w:rPr>
            <w:rFonts w:ascii="Times New Roman" w:hAnsi="Times New Roman" w:cs="Times New Roman"/>
            <w:sz w:val="24"/>
            <w:szCs w:val="24"/>
          </w:rPr>
          <w:t>Порядок</w:t>
        </w:r>
      </w:hyperlink>
      <w:r w:rsidRPr="00D14287">
        <w:rPr>
          <w:rFonts w:ascii="Times New Roman" w:hAnsi="Times New Roman" w:cs="Times New Roman"/>
          <w:sz w:val="24"/>
          <w:szCs w:val="24"/>
        </w:rPr>
        <w:t xml:space="preserve"> проведения оценки</w:t>
      </w:r>
      <w:r>
        <w:rPr>
          <w:rFonts w:ascii="Times New Roman" w:hAnsi="Times New Roman" w:cs="Times New Roman"/>
          <w:sz w:val="24"/>
          <w:szCs w:val="24"/>
        </w:rPr>
        <w:t xml:space="preserve"> регулирующего воздействия</w:t>
      </w:r>
      <w:r w:rsidRPr="00D142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проектов</w:t>
      </w:r>
      <w:r w:rsidRPr="00D14287">
        <w:rPr>
          <w:rFonts w:ascii="Times New Roman" w:hAnsi="Times New Roman" w:cs="Times New Roman"/>
          <w:sz w:val="24"/>
          <w:szCs w:val="24"/>
        </w:rPr>
        <w:t xml:space="preserve"> нормативных правовых актов </w:t>
      </w:r>
      <w:r w:rsidRPr="00D14287">
        <w:rPr>
          <w:rFonts w:ascii="Times New Roman" w:hAnsi="Times New Roman" w:cs="Times New Roman"/>
          <w:bCs/>
          <w:sz w:val="24"/>
          <w:szCs w:val="24"/>
        </w:rPr>
        <w:t>Петрозаводского городского округа</w:t>
      </w:r>
      <w:r w:rsidRPr="00D14287">
        <w:rPr>
          <w:rFonts w:ascii="Times New Roman" w:hAnsi="Times New Roman" w:cs="Times New Roman"/>
          <w:sz w:val="24"/>
          <w:szCs w:val="24"/>
        </w:rPr>
        <w:t xml:space="preserve">, затрагивающих вопросы осуществления предпринимательской и инвестиционной деятельности, и экспертизы муниципальных правовых актов </w:t>
      </w:r>
      <w:r w:rsidRPr="00D14287">
        <w:rPr>
          <w:rFonts w:ascii="Times New Roman" w:hAnsi="Times New Roman" w:cs="Times New Roman"/>
          <w:bCs/>
          <w:sz w:val="24"/>
          <w:szCs w:val="24"/>
        </w:rPr>
        <w:t>Петрозаводского городского округа</w:t>
      </w:r>
      <w:r w:rsidRPr="00D14287">
        <w:rPr>
          <w:rFonts w:ascii="Times New Roman" w:hAnsi="Times New Roman" w:cs="Times New Roman"/>
          <w:sz w:val="24"/>
          <w:szCs w:val="24"/>
        </w:rPr>
        <w:t>, затрагивающих вопросы осуществления предпринимательской и инвес</w:t>
      </w:r>
      <w:r>
        <w:rPr>
          <w:rFonts w:ascii="Times New Roman" w:hAnsi="Times New Roman" w:cs="Times New Roman"/>
          <w:sz w:val="24"/>
          <w:szCs w:val="24"/>
        </w:rPr>
        <w:t>тиционной деятельности согласно</w:t>
      </w:r>
      <w:r w:rsidR="00641907">
        <w:rPr>
          <w:rFonts w:ascii="Times New Roman" w:hAnsi="Times New Roman" w:cs="Times New Roman"/>
          <w:sz w:val="24"/>
          <w:szCs w:val="24"/>
        </w:rPr>
        <w:t xml:space="preserve"> приложению.</w:t>
      </w:r>
    </w:p>
    <w:p w:rsidR="00DE6F5E" w:rsidRDefault="00DE6F5E" w:rsidP="00DE6F5E">
      <w:pPr>
        <w:pStyle w:val="ad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91CF6" w:rsidRDefault="00491CF6" w:rsidP="00894433">
      <w:pPr>
        <w:tabs>
          <w:tab w:val="left" w:pos="851"/>
          <w:tab w:val="left" w:pos="993"/>
        </w:tabs>
        <w:suppressAutoHyphens/>
        <w:ind w:firstLine="709"/>
        <w:jc w:val="both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83"/>
        <w:gridCol w:w="4906"/>
      </w:tblGrid>
      <w:tr w:rsidR="00CA3580" w:rsidRPr="0006123E" w:rsidTr="002927B5">
        <w:tc>
          <w:tcPr>
            <w:tcW w:w="4983" w:type="dxa"/>
          </w:tcPr>
          <w:p w:rsidR="00CA3580" w:rsidRPr="0006123E" w:rsidRDefault="00CA3580" w:rsidP="0006123E">
            <w:pPr>
              <w:tabs>
                <w:tab w:val="left" w:pos="142"/>
              </w:tabs>
              <w:suppressAutoHyphens/>
              <w:jc w:val="both"/>
              <w:rPr>
                <w:sz w:val="24"/>
                <w:szCs w:val="24"/>
              </w:rPr>
            </w:pPr>
            <w:r w:rsidRPr="0006123E">
              <w:rPr>
                <w:sz w:val="24"/>
                <w:szCs w:val="24"/>
              </w:rPr>
              <w:t xml:space="preserve">Председатель Петрозаводского </w:t>
            </w:r>
          </w:p>
          <w:p w:rsidR="00CA3580" w:rsidRPr="0006123E" w:rsidRDefault="00CA3580" w:rsidP="0006123E">
            <w:pPr>
              <w:tabs>
                <w:tab w:val="left" w:pos="142"/>
              </w:tabs>
              <w:suppressAutoHyphens/>
              <w:jc w:val="both"/>
              <w:rPr>
                <w:sz w:val="24"/>
                <w:szCs w:val="24"/>
              </w:rPr>
            </w:pPr>
            <w:r w:rsidRPr="0006123E">
              <w:rPr>
                <w:sz w:val="24"/>
                <w:szCs w:val="24"/>
              </w:rPr>
              <w:t>городского Совета</w:t>
            </w:r>
          </w:p>
          <w:p w:rsidR="00CA3580" w:rsidRPr="0006123E" w:rsidRDefault="00CA3580" w:rsidP="0006123E">
            <w:pPr>
              <w:tabs>
                <w:tab w:val="left" w:pos="142"/>
              </w:tabs>
              <w:suppressAutoHyphens/>
              <w:jc w:val="both"/>
              <w:rPr>
                <w:sz w:val="24"/>
                <w:szCs w:val="24"/>
              </w:rPr>
            </w:pPr>
          </w:p>
          <w:p w:rsidR="00CA3580" w:rsidRPr="0006123E" w:rsidRDefault="00CA3580" w:rsidP="0006123E">
            <w:pPr>
              <w:tabs>
                <w:tab w:val="left" w:pos="142"/>
              </w:tabs>
              <w:suppressAutoHyphens/>
              <w:jc w:val="both"/>
              <w:rPr>
                <w:sz w:val="24"/>
                <w:szCs w:val="24"/>
              </w:rPr>
            </w:pPr>
            <w:r w:rsidRPr="0006123E">
              <w:rPr>
                <w:sz w:val="24"/>
                <w:szCs w:val="24"/>
              </w:rPr>
              <w:t xml:space="preserve">                             </w:t>
            </w:r>
            <w:r w:rsidR="009429EC">
              <w:rPr>
                <w:sz w:val="24"/>
                <w:szCs w:val="24"/>
              </w:rPr>
              <w:t xml:space="preserve">               Г.П.Боднарчук</w:t>
            </w:r>
          </w:p>
        </w:tc>
        <w:tc>
          <w:tcPr>
            <w:tcW w:w="4906" w:type="dxa"/>
          </w:tcPr>
          <w:p w:rsidR="009A6526" w:rsidRPr="0006123E" w:rsidRDefault="00CA3580" w:rsidP="0006123E">
            <w:pPr>
              <w:tabs>
                <w:tab w:val="left" w:pos="142"/>
              </w:tabs>
              <w:suppressAutoHyphens/>
              <w:ind w:firstLine="546"/>
              <w:jc w:val="both"/>
              <w:rPr>
                <w:sz w:val="24"/>
                <w:szCs w:val="24"/>
              </w:rPr>
            </w:pPr>
            <w:r w:rsidRPr="0006123E">
              <w:rPr>
                <w:sz w:val="24"/>
                <w:szCs w:val="24"/>
              </w:rPr>
              <w:t xml:space="preserve">Глава Петрозаводского </w:t>
            </w:r>
          </w:p>
          <w:p w:rsidR="00CA3580" w:rsidRPr="0006123E" w:rsidRDefault="00CA3580" w:rsidP="0006123E">
            <w:pPr>
              <w:tabs>
                <w:tab w:val="left" w:pos="142"/>
              </w:tabs>
              <w:suppressAutoHyphens/>
              <w:ind w:firstLine="546"/>
              <w:jc w:val="both"/>
              <w:rPr>
                <w:sz w:val="24"/>
                <w:szCs w:val="24"/>
              </w:rPr>
            </w:pPr>
            <w:r w:rsidRPr="0006123E">
              <w:rPr>
                <w:sz w:val="24"/>
                <w:szCs w:val="24"/>
              </w:rPr>
              <w:t>городского округа</w:t>
            </w:r>
          </w:p>
          <w:p w:rsidR="00CA3580" w:rsidRPr="0006123E" w:rsidRDefault="00CA3580" w:rsidP="0006123E">
            <w:pPr>
              <w:tabs>
                <w:tab w:val="left" w:pos="142"/>
              </w:tabs>
              <w:suppressAutoHyphens/>
              <w:jc w:val="both"/>
              <w:rPr>
                <w:sz w:val="24"/>
                <w:szCs w:val="24"/>
              </w:rPr>
            </w:pPr>
          </w:p>
          <w:p w:rsidR="00CA3580" w:rsidRPr="0006123E" w:rsidRDefault="00CA3580" w:rsidP="003E4BB3">
            <w:pPr>
              <w:tabs>
                <w:tab w:val="left" w:pos="142"/>
              </w:tabs>
              <w:suppressAutoHyphens/>
              <w:ind w:firstLine="546"/>
              <w:jc w:val="both"/>
              <w:rPr>
                <w:sz w:val="24"/>
                <w:szCs w:val="24"/>
              </w:rPr>
            </w:pPr>
            <w:r w:rsidRPr="0006123E">
              <w:rPr>
                <w:sz w:val="24"/>
                <w:szCs w:val="24"/>
              </w:rPr>
              <w:t xml:space="preserve">                                           </w:t>
            </w:r>
            <w:r w:rsidR="003E4BB3">
              <w:rPr>
                <w:sz w:val="24"/>
                <w:szCs w:val="24"/>
              </w:rPr>
              <w:t>Г.И.Ширшина</w:t>
            </w:r>
          </w:p>
        </w:tc>
      </w:tr>
    </w:tbl>
    <w:p w:rsidR="00D26512" w:rsidRDefault="00D26512" w:rsidP="00CA3580">
      <w:pPr>
        <w:tabs>
          <w:tab w:val="left" w:pos="142"/>
        </w:tabs>
        <w:suppressAutoHyphens/>
        <w:jc w:val="both"/>
        <w:rPr>
          <w:sz w:val="24"/>
          <w:szCs w:val="24"/>
        </w:rPr>
      </w:pPr>
    </w:p>
    <w:p w:rsidR="00D37137" w:rsidRDefault="00D37137" w:rsidP="008A1522">
      <w:pPr>
        <w:suppressAutoHyphens/>
        <w:jc w:val="center"/>
        <w:outlineLvl w:val="0"/>
        <w:rPr>
          <w:sz w:val="24"/>
          <w:szCs w:val="24"/>
        </w:rPr>
      </w:pPr>
    </w:p>
    <w:sectPr w:rsidR="00D37137" w:rsidSect="002927B5">
      <w:headerReference w:type="even" r:id="rId12"/>
      <w:pgSz w:w="11906" w:h="16838"/>
      <w:pgMar w:top="1134" w:right="707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7637" w:rsidRDefault="00E37637">
      <w:r>
        <w:separator/>
      </w:r>
    </w:p>
  </w:endnote>
  <w:endnote w:type="continuationSeparator" w:id="0">
    <w:p w:rsidR="00E37637" w:rsidRDefault="00E37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7637" w:rsidRDefault="00E37637">
      <w:r>
        <w:separator/>
      </w:r>
    </w:p>
  </w:footnote>
  <w:footnote w:type="continuationSeparator" w:id="0">
    <w:p w:rsidR="00E37637" w:rsidRDefault="00E376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48A" w:rsidRDefault="0090348A" w:rsidP="00EE525F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0348A" w:rsidRDefault="0090348A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43003"/>
    <w:multiLevelType w:val="hybridMultilevel"/>
    <w:tmpl w:val="7FF20738"/>
    <w:lvl w:ilvl="0" w:tplc="3110A02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 w15:restartNumberingAfterBreak="0">
    <w:nsid w:val="0E3965EF"/>
    <w:multiLevelType w:val="multilevel"/>
    <w:tmpl w:val="984AB654"/>
    <w:lvl w:ilvl="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cs="Times New Roman" w:hint="default"/>
      </w:rPr>
    </w:lvl>
  </w:abstractNum>
  <w:abstractNum w:abstractNumId="2" w15:restartNumberingAfterBreak="0">
    <w:nsid w:val="6AD23D74"/>
    <w:multiLevelType w:val="hybridMultilevel"/>
    <w:tmpl w:val="68CA9D8C"/>
    <w:lvl w:ilvl="0" w:tplc="B740819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7A47"/>
    <w:rsid w:val="000037CC"/>
    <w:rsid w:val="000053EA"/>
    <w:rsid w:val="000054CB"/>
    <w:rsid w:val="00013675"/>
    <w:rsid w:val="00016798"/>
    <w:rsid w:val="000175C5"/>
    <w:rsid w:val="00021AB0"/>
    <w:rsid w:val="0002751D"/>
    <w:rsid w:val="0003102F"/>
    <w:rsid w:val="00033D4D"/>
    <w:rsid w:val="00041257"/>
    <w:rsid w:val="00041B20"/>
    <w:rsid w:val="000454BA"/>
    <w:rsid w:val="0004598E"/>
    <w:rsid w:val="0005102C"/>
    <w:rsid w:val="0005572C"/>
    <w:rsid w:val="0006123E"/>
    <w:rsid w:val="000667B2"/>
    <w:rsid w:val="000676E4"/>
    <w:rsid w:val="00071FB9"/>
    <w:rsid w:val="00075F72"/>
    <w:rsid w:val="00076797"/>
    <w:rsid w:val="000802A2"/>
    <w:rsid w:val="00084AAD"/>
    <w:rsid w:val="000872E5"/>
    <w:rsid w:val="0008759C"/>
    <w:rsid w:val="000877C8"/>
    <w:rsid w:val="000A3B5D"/>
    <w:rsid w:val="000A423A"/>
    <w:rsid w:val="000B0C97"/>
    <w:rsid w:val="000B22B2"/>
    <w:rsid w:val="000B3FE8"/>
    <w:rsid w:val="000B6202"/>
    <w:rsid w:val="000B6B5C"/>
    <w:rsid w:val="000C3C26"/>
    <w:rsid w:val="000D7DF5"/>
    <w:rsid w:val="000E05BF"/>
    <w:rsid w:val="000E42E2"/>
    <w:rsid w:val="000F1AED"/>
    <w:rsid w:val="000F2CB9"/>
    <w:rsid w:val="000F3805"/>
    <w:rsid w:val="000F7B48"/>
    <w:rsid w:val="00104B98"/>
    <w:rsid w:val="00111E73"/>
    <w:rsid w:val="001159DA"/>
    <w:rsid w:val="00115A87"/>
    <w:rsid w:val="001176C0"/>
    <w:rsid w:val="00120CD0"/>
    <w:rsid w:val="00121AC5"/>
    <w:rsid w:val="00124EAE"/>
    <w:rsid w:val="00127B1A"/>
    <w:rsid w:val="00131921"/>
    <w:rsid w:val="00133BA3"/>
    <w:rsid w:val="00137959"/>
    <w:rsid w:val="00141E72"/>
    <w:rsid w:val="00145F11"/>
    <w:rsid w:val="00146E8F"/>
    <w:rsid w:val="001504AE"/>
    <w:rsid w:val="0015237A"/>
    <w:rsid w:val="00157647"/>
    <w:rsid w:val="00157A52"/>
    <w:rsid w:val="00172BB1"/>
    <w:rsid w:val="00175713"/>
    <w:rsid w:val="00186128"/>
    <w:rsid w:val="001864D2"/>
    <w:rsid w:val="00190E77"/>
    <w:rsid w:val="00191F49"/>
    <w:rsid w:val="00194F32"/>
    <w:rsid w:val="001952E7"/>
    <w:rsid w:val="00196D10"/>
    <w:rsid w:val="001A22EF"/>
    <w:rsid w:val="001A6DA7"/>
    <w:rsid w:val="001A77C6"/>
    <w:rsid w:val="001B16FD"/>
    <w:rsid w:val="001D5D2D"/>
    <w:rsid w:val="001D5D5E"/>
    <w:rsid w:val="001E626E"/>
    <w:rsid w:val="001F4E9A"/>
    <w:rsid w:val="0020118A"/>
    <w:rsid w:val="00210ADB"/>
    <w:rsid w:val="00213D83"/>
    <w:rsid w:val="00214679"/>
    <w:rsid w:val="00214A75"/>
    <w:rsid w:val="00214C8C"/>
    <w:rsid w:val="00215009"/>
    <w:rsid w:val="00220920"/>
    <w:rsid w:val="0022233A"/>
    <w:rsid w:val="00223D4C"/>
    <w:rsid w:val="0022538C"/>
    <w:rsid w:val="0022634A"/>
    <w:rsid w:val="002307FC"/>
    <w:rsid w:val="00233200"/>
    <w:rsid w:val="00235D50"/>
    <w:rsid w:val="00237B44"/>
    <w:rsid w:val="00240B09"/>
    <w:rsid w:val="00247E28"/>
    <w:rsid w:val="002524B8"/>
    <w:rsid w:val="002630E7"/>
    <w:rsid w:val="00263578"/>
    <w:rsid w:val="002709A5"/>
    <w:rsid w:val="00280D27"/>
    <w:rsid w:val="002871CE"/>
    <w:rsid w:val="002927B5"/>
    <w:rsid w:val="002961BE"/>
    <w:rsid w:val="002A0EB0"/>
    <w:rsid w:val="002A20A9"/>
    <w:rsid w:val="002A21B4"/>
    <w:rsid w:val="002B2465"/>
    <w:rsid w:val="002B272D"/>
    <w:rsid w:val="002B310B"/>
    <w:rsid w:val="002D16C3"/>
    <w:rsid w:val="002E2A27"/>
    <w:rsid w:val="002E5EBF"/>
    <w:rsid w:val="002E79B8"/>
    <w:rsid w:val="002F0C61"/>
    <w:rsid w:val="002F4801"/>
    <w:rsid w:val="002F58EF"/>
    <w:rsid w:val="002F755E"/>
    <w:rsid w:val="00304F46"/>
    <w:rsid w:val="00305E07"/>
    <w:rsid w:val="00306879"/>
    <w:rsid w:val="0031222E"/>
    <w:rsid w:val="00315166"/>
    <w:rsid w:val="003346AD"/>
    <w:rsid w:val="00334B05"/>
    <w:rsid w:val="00335EE7"/>
    <w:rsid w:val="00335F07"/>
    <w:rsid w:val="003369DD"/>
    <w:rsid w:val="00336A33"/>
    <w:rsid w:val="0034073F"/>
    <w:rsid w:val="00342ACE"/>
    <w:rsid w:val="00351CD2"/>
    <w:rsid w:val="003530ED"/>
    <w:rsid w:val="00353A9B"/>
    <w:rsid w:val="003572D9"/>
    <w:rsid w:val="00357A49"/>
    <w:rsid w:val="0037118B"/>
    <w:rsid w:val="003744C3"/>
    <w:rsid w:val="00376B9D"/>
    <w:rsid w:val="00377AFE"/>
    <w:rsid w:val="00382231"/>
    <w:rsid w:val="0038516D"/>
    <w:rsid w:val="00387868"/>
    <w:rsid w:val="0039070B"/>
    <w:rsid w:val="0039091D"/>
    <w:rsid w:val="00390E74"/>
    <w:rsid w:val="0039255A"/>
    <w:rsid w:val="003942BB"/>
    <w:rsid w:val="003A1962"/>
    <w:rsid w:val="003A50C6"/>
    <w:rsid w:val="003B37AC"/>
    <w:rsid w:val="003B4DFC"/>
    <w:rsid w:val="003B5F30"/>
    <w:rsid w:val="003B6069"/>
    <w:rsid w:val="003B7E53"/>
    <w:rsid w:val="003C0E59"/>
    <w:rsid w:val="003C26DE"/>
    <w:rsid w:val="003C311E"/>
    <w:rsid w:val="003C4379"/>
    <w:rsid w:val="003C451D"/>
    <w:rsid w:val="003C5FC3"/>
    <w:rsid w:val="003D00E1"/>
    <w:rsid w:val="003D63EE"/>
    <w:rsid w:val="003D798F"/>
    <w:rsid w:val="003E4663"/>
    <w:rsid w:val="003E4BB3"/>
    <w:rsid w:val="003E5C47"/>
    <w:rsid w:val="003E653E"/>
    <w:rsid w:val="003F563B"/>
    <w:rsid w:val="003F79E7"/>
    <w:rsid w:val="003F7B26"/>
    <w:rsid w:val="003F7DF7"/>
    <w:rsid w:val="00411663"/>
    <w:rsid w:val="004121E0"/>
    <w:rsid w:val="0041302F"/>
    <w:rsid w:val="00415020"/>
    <w:rsid w:val="0042178D"/>
    <w:rsid w:val="00427CAE"/>
    <w:rsid w:val="004325E6"/>
    <w:rsid w:val="0043366E"/>
    <w:rsid w:val="0043402A"/>
    <w:rsid w:val="00445E33"/>
    <w:rsid w:val="004465CE"/>
    <w:rsid w:val="00446C54"/>
    <w:rsid w:val="004479E0"/>
    <w:rsid w:val="004508E7"/>
    <w:rsid w:val="00457360"/>
    <w:rsid w:val="00460F4D"/>
    <w:rsid w:val="00461F59"/>
    <w:rsid w:val="00463601"/>
    <w:rsid w:val="00464C97"/>
    <w:rsid w:val="00471670"/>
    <w:rsid w:val="00473280"/>
    <w:rsid w:val="00474D74"/>
    <w:rsid w:val="0048266C"/>
    <w:rsid w:val="00483A7D"/>
    <w:rsid w:val="00484688"/>
    <w:rsid w:val="00491CF6"/>
    <w:rsid w:val="004A4A29"/>
    <w:rsid w:val="004B12FC"/>
    <w:rsid w:val="004B37F5"/>
    <w:rsid w:val="004B51AB"/>
    <w:rsid w:val="004B6BFA"/>
    <w:rsid w:val="004C3472"/>
    <w:rsid w:val="004D0BB2"/>
    <w:rsid w:val="004D2E9F"/>
    <w:rsid w:val="004D4382"/>
    <w:rsid w:val="004D46DF"/>
    <w:rsid w:val="004D55F1"/>
    <w:rsid w:val="004E1597"/>
    <w:rsid w:val="004E27D6"/>
    <w:rsid w:val="004E49DE"/>
    <w:rsid w:val="004E591F"/>
    <w:rsid w:val="004F2006"/>
    <w:rsid w:val="00500F86"/>
    <w:rsid w:val="00506589"/>
    <w:rsid w:val="00506D8D"/>
    <w:rsid w:val="005100BE"/>
    <w:rsid w:val="0051290C"/>
    <w:rsid w:val="00513661"/>
    <w:rsid w:val="00520B2D"/>
    <w:rsid w:val="005258B4"/>
    <w:rsid w:val="00532605"/>
    <w:rsid w:val="005436C0"/>
    <w:rsid w:val="00547C57"/>
    <w:rsid w:val="00550B6B"/>
    <w:rsid w:val="005527A4"/>
    <w:rsid w:val="00553183"/>
    <w:rsid w:val="00555731"/>
    <w:rsid w:val="005674FD"/>
    <w:rsid w:val="005737F4"/>
    <w:rsid w:val="00574C7A"/>
    <w:rsid w:val="00576653"/>
    <w:rsid w:val="005830BD"/>
    <w:rsid w:val="005A138C"/>
    <w:rsid w:val="005B2A2C"/>
    <w:rsid w:val="005B3FC2"/>
    <w:rsid w:val="005B5D5F"/>
    <w:rsid w:val="005B6B00"/>
    <w:rsid w:val="005C29FB"/>
    <w:rsid w:val="005C6C78"/>
    <w:rsid w:val="005C7235"/>
    <w:rsid w:val="005D14CE"/>
    <w:rsid w:val="005D38D3"/>
    <w:rsid w:val="005D57B6"/>
    <w:rsid w:val="005D5C0C"/>
    <w:rsid w:val="005E00E9"/>
    <w:rsid w:val="005E1647"/>
    <w:rsid w:val="005E1665"/>
    <w:rsid w:val="005E48EF"/>
    <w:rsid w:val="005E7895"/>
    <w:rsid w:val="005F12B7"/>
    <w:rsid w:val="005F37C0"/>
    <w:rsid w:val="005F38BF"/>
    <w:rsid w:val="005F4AFA"/>
    <w:rsid w:val="006023B4"/>
    <w:rsid w:val="00604F3D"/>
    <w:rsid w:val="00606E25"/>
    <w:rsid w:val="00607EDD"/>
    <w:rsid w:val="0061118E"/>
    <w:rsid w:val="00611558"/>
    <w:rsid w:val="006118E1"/>
    <w:rsid w:val="0061444A"/>
    <w:rsid w:val="006255B9"/>
    <w:rsid w:val="0062574D"/>
    <w:rsid w:val="00626DB2"/>
    <w:rsid w:val="00627D08"/>
    <w:rsid w:val="00635073"/>
    <w:rsid w:val="00641907"/>
    <w:rsid w:val="00645E8E"/>
    <w:rsid w:val="0064656D"/>
    <w:rsid w:val="00656821"/>
    <w:rsid w:val="006655E1"/>
    <w:rsid w:val="00667A47"/>
    <w:rsid w:val="00673EE5"/>
    <w:rsid w:val="0068129A"/>
    <w:rsid w:val="006858CD"/>
    <w:rsid w:val="00686973"/>
    <w:rsid w:val="00695002"/>
    <w:rsid w:val="006A4510"/>
    <w:rsid w:val="006A7FE0"/>
    <w:rsid w:val="006B2C25"/>
    <w:rsid w:val="006B32C7"/>
    <w:rsid w:val="006B3626"/>
    <w:rsid w:val="006B3E57"/>
    <w:rsid w:val="006B482C"/>
    <w:rsid w:val="006C36A4"/>
    <w:rsid w:val="006D0420"/>
    <w:rsid w:val="006D0F51"/>
    <w:rsid w:val="006D22B5"/>
    <w:rsid w:val="006D2BBF"/>
    <w:rsid w:val="006D5D63"/>
    <w:rsid w:val="006D7E63"/>
    <w:rsid w:val="006E26EA"/>
    <w:rsid w:val="006F28AC"/>
    <w:rsid w:val="006F3344"/>
    <w:rsid w:val="006F557C"/>
    <w:rsid w:val="006F6492"/>
    <w:rsid w:val="00702210"/>
    <w:rsid w:val="00703EC0"/>
    <w:rsid w:val="0070657D"/>
    <w:rsid w:val="00710A87"/>
    <w:rsid w:val="00713CD5"/>
    <w:rsid w:val="00727C84"/>
    <w:rsid w:val="007328E0"/>
    <w:rsid w:val="00732A97"/>
    <w:rsid w:val="00740EDC"/>
    <w:rsid w:val="00743301"/>
    <w:rsid w:val="007448F7"/>
    <w:rsid w:val="00745508"/>
    <w:rsid w:val="0075330C"/>
    <w:rsid w:val="007610E9"/>
    <w:rsid w:val="0077605F"/>
    <w:rsid w:val="007778CD"/>
    <w:rsid w:val="00777B3C"/>
    <w:rsid w:val="00785DA0"/>
    <w:rsid w:val="0079211C"/>
    <w:rsid w:val="007927D7"/>
    <w:rsid w:val="00795209"/>
    <w:rsid w:val="0079621E"/>
    <w:rsid w:val="007A0D94"/>
    <w:rsid w:val="007A0E3F"/>
    <w:rsid w:val="007A2697"/>
    <w:rsid w:val="007A3B92"/>
    <w:rsid w:val="007A3F30"/>
    <w:rsid w:val="007A5B99"/>
    <w:rsid w:val="007B5DEB"/>
    <w:rsid w:val="007B63FB"/>
    <w:rsid w:val="007B6838"/>
    <w:rsid w:val="007C0780"/>
    <w:rsid w:val="007D35C6"/>
    <w:rsid w:val="007D4D23"/>
    <w:rsid w:val="007D60F7"/>
    <w:rsid w:val="007D6A0F"/>
    <w:rsid w:val="007E0D5E"/>
    <w:rsid w:val="007E6A76"/>
    <w:rsid w:val="007F429C"/>
    <w:rsid w:val="007F71F9"/>
    <w:rsid w:val="00806A0D"/>
    <w:rsid w:val="00812775"/>
    <w:rsid w:val="008136A8"/>
    <w:rsid w:val="008141BF"/>
    <w:rsid w:val="00820CB6"/>
    <w:rsid w:val="00822C41"/>
    <w:rsid w:val="00830F9B"/>
    <w:rsid w:val="00832057"/>
    <w:rsid w:val="008416B7"/>
    <w:rsid w:val="008420C0"/>
    <w:rsid w:val="008431D1"/>
    <w:rsid w:val="00843F62"/>
    <w:rsid w:val="0086157B"/>
    <w:rsid w:val="00865F0E"/>
    <w:rsid w:val="0086691B"/>
    <w:rsid w:val="00867E60"/>
    <w:rsid w:val="0087134E"/>
    <w:rsid w:val="0087419B"/>
    <w:rsid w:val="0087608C"/>
    <w:rsid w:val="00881278"/>
    <w:rsid w:val="00882A39"/>
    <w:rsid w:val="0089195F"/>
    <w:rsid w:val="008925DC"/>
    <w:rsid w:val="00892F61"/>
    <w:rsid w:val="00894433"/>
    <w:rsid w:val="00897034"/>
    <w:rsid w:val="008A1522"/>
    <w:rsid w:val="008A543A"/>
    <w:rsid w:val="008A78EF"/>
    <w:rsid w:val="008B2B92"/>
    <w:rsid w:val="008C09F8"/>
    <w:rsid w:val="008C1B99"/>
    <w:rsid w:val="008C31DC"/>
    <w:rsid w:val="008C445B"/>
    <w:rsid w:val="008E0D49"/>
    <w:rsid w:val="008E624F"/>
    <w:rsid w:val="008F7B49"/>
    <w:rsid w:val="00901208"/>
    <w:rsid w:val="0090348A"/>
    <w:rsid w:val="00904024"/>
    <w:rsid w:val="00915794"/>
    <w:rsid w:val="00915F71"/>
    <w:rsid w:val="00916DE6"/>
    <w:rsid w:val="009174AA"/>
    <w:rsid w:val="00926089"/>
    <w:rsid w:val="00927E2A"/>
    <w:rsid w:val="009314E6"/>
    <w:rsid w:val="0093231D"/>
    <w:rsid w:val="009328B5"/>
    <w:rsid w:val="00940CF0"/>
    <w:rsid w:val="009429EC"/>
    <w:rsid w:val="00942F74"/>
    <w:rsid w:val="00946AE0"/>
    <w:rsid w:val="00947800"/>
    <w:rsid w:val="0095211C"/>
    <w:rsid w:val="00952D83"/>
    <w:rsid w:val="00955396"/>
    <w:rsid w:val="00963965"/>
    <w:rsid w:val="00965795"/>
    <w:rsid w:val="009659E2"/>
    <w:rsid w:val="009707D2"/>
    <w:rsid w:val="00981D76"/>
    <w:rsid w:val="009878A9"/>
    <w:rsid w:val="00994E3C"/>
    <w:rsid w:val="009A5127"/>
    <w:rsid w:val="009A5C0F"/>
    <w:rsid w:val="009A6526"/>
    <w:rsid w:val="009B243C"/>
    <w:rsid w:val="009B78FC"/>
    <w:rsid w:val="009C2EA4"/>
    <w:rsid w:val="009C70E9"/>
    <w:rsid w:val="009D1852"/>
    <w:rsid w:val="009D2A92"/>
    <w:rsid w:val="009D410E"/>
    <w:rsid w:val="009D7FA0"/>
    <w:rsid w:val="009E1C35"/>
    <w:rsid w:val="009E41AF"/>
    <w:rsid w:val="009E4550"/>
    <w:rsid w:val="009E4FEC"/>
    <w:rsid w:val="009E774E"/>
    <w:rsid w:val="009F11A1"/>
    <w:rsid w:val="009F3ED9"/>
    <w:rsid w:val="009F5F0E"/>
    <w:rsid w:val="009F6898"/>
    <w:rsid w:val="00A01504"/>
    <w:rsid w:val="00A02027"/>
    <w:rsid w:val="00A02E0E"/>
    <w:rsid w:val="00A039F3"/>
    <w:rsid w:val="00A0604F"/>
    <w:rsid w:val="00A12664"/>
    <w:rsid w:val="00A13DE8"/>
    <w:rsid w:val="00A2572C"/>
    <w:rsid w:val="00A40437"/>
    <w:rsid w:val="00A465A8"/>
    <w:rsid w:val="00A521AB"/>
    <w:rsid w:val="00A53362"/>
    <w:rsid w:val="00A61467"/>
    <w:rsid w:val="00A641F0"/>
    <w:rsid w:val="00A70FEA"/>
    <w:rsid w:val="00A72018"/>
    <w:rsid w:val="00A80B2B"/>
    <w:rsid w:val="00A80CFB"/>
    <w:rsid w:val="00A8695F"/>
    <w:rsid w:val="00A9775B"/>
    <w:rsid w:val="00AB1DAE"/>
    <w:rsid w:val="00AB46BE"/>
    <w:rsid w:val="00AB5B06"/>
    <w:rsid w:val="00AC35B7"/>
    <w:rsid w:val="00AC6C6D"/>
    <w:rsid w:val="00AC739F"/>
    <w:rsid w:val="00AD2EC9"/>
    <w:rsid w:val="00AD3BAC"/>
    <w:rsid w:val="00AE5E21"/>
    <w:rsid w:val="00AE6528"/>
    <w:rsid w:val="00AF0F47"/>
    <w:rsid w:val="00AF5CB3"/>
    <w:rsid w:val="00B0195F"/>
    <w:rsid w:val="00B0220A"/>
    <w:rsid w:val="00B031A6"/>
    <w:rsid w:val="00B045CC"/>
    <w:rsid w:val="00B14D85"/>
    <w:rsid w:val="00B16956"/>
    <w:rsid w:val="00B22C5A"/>
    <w:rsid w:val="00B44B10"/>
    <w:rsid w:val="00B450F3"/>
    <w:rsid w:val="00B454D1"/>
    <w:rsid w:val="00B47F06"/>
    <w:rsid w:val="00B51136"/>
    <w:rsid w:val="00B51F53"/>
    <w:rsid w:val="00B52D39"/>
    <w:rsid w:val="00B60A44"/>
    <w:rsid w:val="00B614B0"/>
    <w:rsid w:val="00B75B27"/>
    <w:rsid w:val="00B839CF"/>
    <w:rsid w:val="00B86FF2"/>
    <w:rsid w:val="00B91715"/>
    <w:rsid w:val="00B92426"/>
    <w:rsid w:val="00B95352"/>
    <w:rsid w:val="00BA4B07"/>
    <w:rsid w:val="00BA74A7"/>
    <w:rsid w:val="00BB31D0"/>
    <w:rsid w:val="00BB55F3"/>
    <w:rsid w:val="00BC1E1C"/>
    <w:rsid w:val="00BC58AD"/>
    <w:rsid w:val="00BC668F"/>
    <w:rsid w:val="00BD4C2F"/>
    <w:rsid w:val="00BE158B"/>
    <w:rsid w:val="00BF39A4"/>
    <w:rsid w:val="00C02BDA"/>
    <w:rsid w:val="00C03465"/>
    <w:rsid w:val="00C03BDE"/>
    <w:rsid w:val="00C11214"/>
    <w:rsid w:val="00C14D6B"/>
    <w:rsid w:val="00C1632D"/>
    <w:rsid w:val="00C16B60"/>
    <w:rsid w:val="00C25583"/>
    <w:rsid w:val="00C27B59"/>
    <w:rsid w:val="00C43600"/>
    <w:rsid w:val="00C43B16"/>
    <w:rsid w:val="00C44C79"/>
    <w:rsid w:val="00C45349"/>
    <w:rsid w:val="00C51BC8"/>
    <w:rsid w:val="00C5525F"/>
    <w:rsid w:val="00C579D4"/>
    <w:rsid w:val="00C6288C"/>
    <w:rsid w:val="00C638EB"/>
    <w:rsid w:val="00C84C5F"/>
    <w:rsid w:val="00C84CEC"/>
    <w:rsid w:val="00C8686C"/>
    <w:rsid w:val="00C871B9"/>
    <w:rsid w:val="00C87D7A"/>
    <w:rsid w:val="00C90142"/>
    <w:rsid w:val="00C91957"/>
    <w:rsid w:val="00C92A95"/>
    <w:rsid w:val="00C94AF8"/>
    <w:rsid w:val="00C94B9F"/>
    <w:rsid w:val="00CA330D"/>
    <w:rsid w:val="00CA3580"/>
    <w:rsid w:val="00CA479C"/>
    <w:rsid w:val="00CA68AF"/>
    <w:rsid w:val="00CB354F"/>
    <w:rsid w:val="00CB7B95"/>
    <w:rsid w:val="00CC6C6C"/>
    <w:rsid w:val="00CC7A03"/>
    <w:rsid w:val="00CD3786"/>
    <w:rsid w:val="00CD5C4A"/>
    <w:rsid w:val="00CE3986"/>
    <w:rsid w:val="00CF160C"/>
    <w:rsid w:val="00CF284B"/>
    <w:rsid w:val="00CF6A83"/>
    <w:rsid w:val="00D0032F"/>
    <w:rsid w:val="00D0262D"/>
    <w:rsid w:val="00D03737"/>
    <w:rsid w:val="00D0529E"/>
    <w:rsid w:val="00D06701"/>
    <w:rsid w:val="00D06F99"/>
    <w:rsid w:val="00D11C8E"/>
    <w:rsid w:val="00D12FEF"/>
    <w:rsid w:val="00D1342F"/>
    <w:rsid w:val="00D14287"/>
    <w:rsid w:val="00D20BED"/>
    <w:rsid w:val="00D23FB4"/>
    <w:rsid w:val="00D26512"/>
    <w:rsid w:val="00D30115"/>
    <w:rsid w:val="00D30D19"/>
    <w:rsid w:val="00D3107D"/>
    <w:rsid w:val="00D33075"/>
    <w:rsid w:val="00D36D67"/>
    <w:rsid w:val="00D37137"/>
    <w:rsid w:val="00D37D06"/>
    <w:rsid w:val="00D40547"/>
    <w:rsid w:val="00D43864"/>
    <w:rsid w:val="00D44A4D"/>
    <w:rsid w:val="00D54657"/>
    <w:rsid w:val="00D561DB"/>
    <w:rsid w:val="00D6244E"/>
    <w:rsid w:val="00D672FF"/>
    <w:rsid w:val="00D724E6"/>
    <w:rsid w:val="00D7294C"/>
    <w:rsid w:val="00D74E2B"/>
    <w:rsid w:val="00D8436C"/>
    <w:rsid w:val="00D8488D"/>
    <w:rsid w:val="00D852C4"/>
    <w:rsid w:val="00D92469"/>
    <w:rsid w:val="00D95296"/>
    <w:rsid w:val="00D95C66"/>
    <w:rsid w:val="00DA3B82"/>
    <w:rsid w:val="00DB0A03"/>
    <w:rsid w:val="00DB2B13"/>
    <w:rsid w:val="00DB2B85"/>
    <w:rsid w:val="00DC18D7"/>
    <w:rsid w:val="00DC38BC"/>
    <w:rsid w:val="00DC4B0F"/>
    <w:rsid w:val="00DC790C"/>
    <w:rsid w:val="00DC7D5B"/>
    <w:rsid w:val="00DD0FA5"/>
    <w:rsid w:val="00DD1634"/>
    <w:rsid w:val="00DE6870"/>
    <w:rsid w:val="00DE6F5E"/>
    <w:rsid w:val="00DF7C55"/>
    <w:rsid w:val="00E01918"/>
    <w:rsid w:val="00E11D28"/>
    <w:rsid w:val="00E14D5F"/>
    <w:rsid w:val="00E175BD"/>
    <w:rsid w:val="00E22FD8"/>
    <w:rsid w:val="00E23157"/>
    <w:rsid w:val="00E246DE"/>
    <w:rsid w:val="00E37637"/>
    <w:rsid w:val="00E617A7"/>
    <w:rsid w:val="00E63607"/>
    <w:rsid w:val="00E662EA"/>
    <w:rsid w:val="00E6657E"/>
    <w:rsid w:val="00E67A49"/>
    <w:rsid w:val="00E824F0"/>
    <w:rsid w:val="00E86F72"/>
    <w:rsid w:val="00E9695B"/>
    <w:rsid w:val="00EA7624"/>
    <w:rsid w:val="00EB4FA5"/>
    <w:rsid w:val="00EB5C2A"/>
    <w:rsid w:val="00EB699A"/>
    <w:rsid w:val="00EC013A"/>
    <w:rsid w:val="00EC019B"/>
    <w:rsid w:val="00EC4833"/>
    <w:rsid w:val="00EC625E"/>
    <w:rsid w:val="00EC647A"/>
    <w:rsid w:val="00EC70A9"/>
    <w:rsid w:val="00ED6900"/>
    <w:rsid w:val="00EE01BE"/>
    <w:rsid w:val="00EE329F"/>
    <w:rsid w:val="00EE525F"/>
    <w:rsid w:val="00EF0BC6"/>
    <w:rsid w:val="00EF1894"/>
    <w:rsid w:val="00EF2030"/>
    <w:rsid w:val="00EF441F"/>
    <w:rsid w:val="00EF4F51"/>
    <w:rsid w:val="00EF575B"/>
    <w:rsid w:val="00F13471"/>
    <w:rsid w:val="00F21E6B"/>
    <w:rsid w:val="00F23F9F"/>
    <w:rsid w:val="00F31C63"/>
    <w:rsid w:val="00F36528"/>
    <w:rsid w:val="00F455D6"/>
    <w:rsid w:val="00F45F39"/>
    <w:rsid w:val="00F47E6B"/>
    <w:rsid w:val="00F47EAE"/>
    <w:rsid w:val="00F50CD8"/>
    <w:rsid w:val="00F50E43"/>
    <w:rsid w:val="00F523D7"/>
    <w:rsid w:val="00F5364A"/>
    <w:rsid w:val="00F67B2E"/>
    <w:rsid w:val="00F73071"/>
    <w:rsid w:val="00F80B27"/>
    <w:rsid w:val="00F86328"/>
    <w:rsid w:val="00F94A54"/>
    <w:rsid w:val="00F9542F"/>
    <w:rsid w:val="00FA2704"/>
    <w:rsid w:val="00FC1886"/>
    <w:rsid w:val="00FC2C6C"/>
    <w:rsid w:val="00FD0159"/>
    <w:rsid w:val="00FD2F1B"/>
    <w:rsid w:val="00FF28E6"/>
    <w:rsid w:val="00FF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F83043C3-19DE-4CD1-8B48-94149E92A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rsid w:val="00667A4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Pr>
      <w:rFonts w:ascii="Segoe UI" w:hAnsi="Segoe UI" w:cs="Segoe UI"/>
      <w:sz w:val="18"/>
      <w:szCs w:val="18"/>
    </w:rPr>
  </w:style>
  <w:style w:type="paragraph" w:customStyle="1" w:styleId="a5">
    <w:name w:val="Знак Знак Знак Знак Знак Знак Знак Знак Знак Знак"/>
    <w:basedOn w:val="a"/>
    <w:rsid w:val="00745508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2">
    <w:name w:val="Обычный2"/>
    <w:rsid w:val="00A53362"/>
    <w:rPr>
      <w:sz w:val="24"/>
    </w:rPr>
  </w:style>
  <w:style w:type="paragraph" w:styleId="a6">
    <w:name w:val="footer"/>
    <w:basedOn w:val="a"/>
    <w:link w:val="a7"/>
    <w:uiPriority w:val="99"/>
    <w:rsid w:val="00732A9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locked/>
    <w:rPr>
      <w:rFonts w:cs="Times New Roman"/>
    </w:rPr>
  </w:style>
  <w:style w:type="character" w:styleId="a8">
    <w:name w:val="page number"/>
    <w:uiPriority w:val="99"/>
    <w:rsid w:val="00732A97"/>
    <w:rPr>
      <w:rFonts w:cs="Times New Roman"/>
    </w:rPr>
  </w:style>
  <w:style w:type="paragraph" w:styleId="a9">
    <w:name w:val="header"/>
    <w:basedOn w:val="a"/>
    <w:link w:val="aa"/>
    <w:uiPriority w:val="99"/>
    <w:rsid w:val="00732A9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C94B9F"/>
    <w:rPr>
      <w:rFonts w:cs="Times New Roman"/>
    </w:rPr>
  </w:style>
  <w:style w:type="paragraph" w:customStyle="1" w:styleId="ab">
    <w:name w:val="Знак"/>
    <w:basedOn w:val="a"/>
    <w:rsid w:val="003572D9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table" w:styleId="ac">
    <w:name w:val="Table Grid"/>
    <w:basedOn w:val="a1"/>
    <w:uiPriority w:val="39"/>
    <w:rsid w:val="00D26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Plain Text"/>
    <w:basedOn w:val="a"/>
    <w:link w:val="ae"/>
    <w:uiPriority w:val="99"/>
    <w:rsid w:val="00DE6F5E"/>
    <w:rPr>
      <w:rFonts w:ascii="Courier New" w:hAnsi="Courier New" w:cs="Courier New"/>
    </w:rPr>
  </w:style>
  <w:style w:type="character" w:customStyle="1" w:styleId="ae">
    <w:name w:val="Текст Знак"/>
    <w:link w:val="ad"/>
    <w:uiPriority w:val="99"/>
    <w:locked/>
    <w:rsid w:val="00DE6F5E"/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22538C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8027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93C4328A071A2B30EF5C07113291EB6D71D0680B1C519E03D980C1A0F61BA4848B347B33D1F61ECC620387CYD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93C4328A071A2B30EF5DE7C054544B8D0105089B0CF10B261C757475868B01F0FFC1EF37E71YAP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&#1064;&#1072;&#1073;&#1083;&#1086;&#1085;&#1099;\&#1075;&#1083;&#1072;&#1074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AD82B-E326-4380-8E2E-74BC5A23A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глава</Template>
  <TotalTime>1</TotalTime>
  <Pages>1</Pages>
  <Words>304</Words>
  <Characters>1736</Characters>
  <Application>Microsoft Office Word</Application>
  <DocSecurity>0</DocSecurity>
  <Lines>14</Lines>
  <Paragraphs>4</Paragraphs>
  <ScaleCrop>false</ScaleCrop>
  <Company>Pre-installed Company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</dc:title>
  <dc:subject/>
  <dc:creator>User</dc:creator>
  <cp:keywords/>
  <dc:description/>
  <cp:lastModifiedBy>Петрозаводск Контрольно-счетная палата</cp:lastModifiedBy>
  <cp:revision>2</cp:revision>
  <cp:lastPrinted>2014-09-17T06:27:00Z</cp:lastPrinted>
  <dcterms:created xsi:type="dcterms:W3CDTF">2022-03-24T11:40:00Z</dcterms:created>
  <dcterms:modified xsi:type="dcterms:W3CDTF">2022-03-24T11:40:00Z</dcterms:modified>
</cp:coreProperties>
</file>